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6B329" w14:textId="7C467798" w:rsidR="0019757C" w:rsidRDefault="00C80AF3" w:rsidP="009C6029">
      <w:pPr>
        <w:pStyle w:val="1SDVOberzeileGeschftsbereich"/>
      </w:pPr>
      <w:r>
        <w:t>Video-Kampagne</w:t>
      </w:r>
    </w:p>
    <w:p w14:paraId="6173FED7" w14:textId="40DB8CB0" w:rsidR="0019757C" w:rsidRPr="00CE60B2" w:rsidRDefault="00C80AF3" w:rsidP="0019757C">
      <w:pPr>
        <w:pStyle w:val="2SDVTitelBeschrieb"/>
      </w:pPr>
      <w:r>
        <w:t xml:space="preserve">Posts in den </w:t>
      </w:r>
      <w:r w:rsidR="007211B0">
        <w:t>Social Media</w:t>
      </w:r>
    </w:p>
    <w:p w14:paraId="3A045ADE" w14:textId="77777777" w:rsidR="0019757C" w:rsidRDefault="0019757C" w:rsidP="0019757C">
      <w:pPr>
        <w:pBdr>
          <w:bottom w:val="single" w:sz="4" w:space="1" w:color="BFBFBF" w:themeColor="background1" w:themeShade="BF"/>
        </w:pBdr>
        <w:tabs>
          <w:tab w:val="left" w:pos="1428"/>
        </w:tabs>
        <w:ind w:right="20"/>
        <w:rPr>
          <w:b/>
          <w:color w:val="808080"/>
          <w:sz w:val="16"/>
        </w:rPr>
      </w:pPr>
      <w:r>
        <w:rPr>
          <w:b/>
          <w:color w:val="808080"/>
          <w:sz w:val="16"/>
        </w:rPr>
        <w:tab/>
      </w:r>
    </w:p>
    <w:p w14:paraId="541ECB8B" w14:textId="77777777" w:rsidR="0019757C" w:rsidRPr="00A26394" w:rsidRDefault="0019757C" w:rsidP="0019757C">
      <w:pPr>
        <w:pStyle w:val="5SDVGrundtext"/>
      </w:pPr>
    </w:p>
    <w:p w14:paraId="3C73659E" w14:textId="77777777" w:rsidR="00A26394" w:rsidRPr="00A26394" w:rsidRDefault="00A26394" w:rsidP="007211B0">
      <w:pPr>
        <w:pStyle w:val="5SDVGrundtext"/>
      </w:pPr>
    </w:p>
    <w:p w14:paraId="320E3B3C" w14:textId="77777777" w:rsidR="007211B0" w:rsidRPr="00A26394" w:rsidRDefault="007211B0" w:rsidP="007211B0">
      <w:pPr>
        <w:pStyle w:val="5SDVGrundtext"/>
      </w:pPr>
      <w:r w:rsidRPr="00A26394">
        <w:t xml:space="preserve">Schritt 1: </w:t>
      </w:r>
    </w:p>
    <w:p w14:paraId="670348A8" w14:textId="77777777" w:rsidR="007211B0" w:rsidRPr="00A26394" w:rsidRDefault="007211B0" w:rsidP="007211B0">
      <w:pPr>
        <w:pStyle w:val="5SDVGrundtext"/>
      </w:pPr>
      <w:r w:rsidRPr="00A26394">
        <w:t xml:space="preserve">Video herunterladen: </w:t>
      </w:r>
      <w:hyperlink r:id="rId8" w:history="1">
        <w:r w:rsidRPr="00A26394">
          <w:rPr>
            <w:rFonts w:cs="Helvetica Neue"/>
            <w:color w:val="094FD1"/>
            <w:u w:val="single" w:color="094FD1"/>
          </w:rPr>
          <w:t>https://www.dropbox.com/s/1vgb2vl4uvhi1vs/Spot_Erk%C3%A4ltung_DE.mp4?dl=0</w:t>
        </w:r>
      </w:hyperlink>
    </w:p>
    <w:p w14:paraId="04074966" w14:textId="77777777" w:rsidR="007211B0" w:rsidRPr="00A26394" w:rsidRDefault="007211B0" w:rsidP="007211B0">
      <w:pPr>
        <w:pStyle w:val="5SDVGrundtext"/>
      </w:pPr>
    </w:p>
    <w:p w14:paraId="269784E7" w14:textId="77777777" w:rsidR="007211B0" w:rsidRPr="00A26394" w:rsidRDefault="007211B0" w:rsidP="007211B0">
      <w:pPr>
        <w:pStyle w:val="5SDVGrundtext"/>
      </w:pPr>
      <w:r w:rsidRPr="00A26394">
        <w:t xml:space="preserve">Schritt 2: </w:t>
      </w:r>
    </w:p>
    <w:p w14:paraId="1DD26A43" w14:textId="5F706057" w:rsidR="007211B0" w:rsidRPr="00A26394" w:rsidRDefault="007211B0" w:rsidP="007211B0">
      <w:pPr>
        <w:pStyle w:val="5SDVGrundtext"/>
      </w:pPr>
      <w:r w:rsidRPr="00A26394">
        <w:t xml:space="preserve">Video auf </w:t>
      </w:r>
      <w:r w:rsidR="00C80AF3">
        <w:t>S</w:t>
      </w:r>
      <w:r w:rsidRPr="00A26394">
        <w:t xml:space="preserve">ocial </w:t>
      </w:r>
      <w:r w:rsidR="00C80AF3">
        <w:t>M</w:t>
      </w:r>
      <w:r w:rsidRPr="00A26394">
        <w:t>edia als Beitrag hochladen</w:t>
      </w:r>
      <w:r w:rsidR="00A26394" w:rsidRPr="00A26394">
        <w:t xml:space="preserve">. </w:t>
      </w:r>
    </w:p>
    <w:p w14:paraId="2C4345BD" w14:textId="77777777" w:rsidR="007211B0" w:rsidRPr="00A26394" w:rsidRDefault="007211B0" w:rsidP="007211B0">
      <w:pPr>
        <w:pStyle w:val="5SDVGrundtext"/>
      </w:pPr>
    </w:p>
    <w:p w14:paraId="2BD71C62" w14:textId="77777777" w:rsidR="007211B0" w:rsidRPr="00A26394" w:rsidRDefault="007211B0" w:rsidP="0019757C">
      <w:pPr>
        <w:pStyle w:val="5SDVGrundtext"/>
      </w:pPr>
      <w:r w:rsidRPr="00A26394">
        <w:t xml:space="preserve">Schritt 3: </w:t>
      </w:r>
    </w:p>
    <w:p w14:paraId="7668A255" w14:textId="3AFE9913" w:rsidR="007211B0" w:rsidRPr="00A26394" w:rsidRDefault="007211B0" w:rsidP="0019757C">
      <w:pPr>
        <w:pStyle w:val="5SDVGrundtext"/>
        <w:rPr>
          <w:i/>
          <w:iCs/>
        </w:rPr>
      </w:pPr>
      <w:r w:rsidRPr="00A26394">
        <w:t xml:space="preserve">Text einfügen: </w:t>
      </w:r>
      <w:r w:rsidRPr="00A26394">
        <w:rPr>
          <w:i/>
          <w:iCs/>
        </w:rPr>
        <w:t xml:space="preserve">Gute Produkte gegen Erkältung gibt’s in der Drogerie. Sichern Sie sich jetzt Ihren Gutschein </w:t>
      </w:r>
      <w:r w:rsidR="00A26394" w:rsidRPr="00A26394">
        <w:rPr>
          <w:i/>
          <w:iCs/>
        </w:rPr>
        <w:t xml:space="preserve">auf </w:t>
      </w:r>
      <w:hyperlink r:id="rId9" w:history="1">
        <w:r w:rsidR="00B44E08" w:rsidRPr="00EB3B24">
          <w:rPr>
            <w:rStyle w:val="Hyperlink"/>
            <w:i/>
            <w:iCs/>
          </w:rPr>
          <w:t>www.drogerie.ch</w:t>
        </w:r>
      </w:hyperlink>
      <w:r w:rsidR="00A26394" w:rsidRPr="00A26394">
        <w:rPr>
          <w:i/>
          <w:iCs/>
        </w:rPr>
        <w:t xml:space="preserve"> </w:t>
      </w:r>
      <w:r w:rsidR="00D23597">
        <w:rPr>
          <w:i/>
          <w:iCs/>
        </w:rPr>
        <w:t>((Link to: www.drogerie.ch))</w:t>
      </w:r>
    </w:p>
    <w:p w14:paraId="272882B4" w14:textId="77777777" w:rsidR="00A26394" w:rsidRPr="00A26394" w:rsidRDefault="00A26394" w:rsidP="0019757C">
      <w:pPr>
        <w:pStyle w:val="5SDVGrundtext"/>
        <w:rPr>
          <w:i/>
          <w:iCs/>
        </w:rPr>
      </w:pPr>
    </w:p>
    <w:p w14:paraId="582AF58D" w14:textId="77777777" w:rsidR="00A26394" w:rsidRPr="00A26394" w:rsidRDefault="00A26394" w:rsidP="0019757C">
      <w:pPr>
        <w:pStyle w:val="5SDVGrundtext"/>
      </w:pPr>
      <w:r w:rsidRPr="00A26394">
        <w:t xml:space="preserve">Schritt 4: </w:t>
      </w:r>
    </w:p>
    <w:p w14:paraId="031B0AFA" w14:textId="7FEB74A4" w:rsidR="00A26394" w:rsidRDefault="00A26394" w:rsidP="0019757C">
      <w:pPr>
        <w:pStyle w:val="5SDVGrundtext"/>
      </w:pPr>
      <w:r w:rsidRPr="00A26394">
        <w:t xml:space="preserve">Den Post veröffentlichen (nicht vor </w:t>
      </w:r>
      <w:r w:rsidR="00C80AF3">
        <w:t xml:space="preserve">dem </w:t>
      </w:r>
      <w:r w:rsidRPr="00A26394">
        <w:t>12.</w:t>
      </w:r>
      <w:r w:rsidR="00C80AF3">
        <w:t xml:space="preserve"> November </w:t>
      </w:r>
      <w:r w:rsidRPr="00A26394">
        <w:t>2021)</w:t>
      </w:r>
    </w:p>
    <w:p w14:paraId="3F80C9C0" w14:textId="77777777" w:rsidR="00B44E08" w:rsidRDefault="00B44E08" w:rsidP="0019757C">
      <w:pPr>
        <w:pStyle w:val="5SDVGrundtext"/>
      </w:pPr>
    </w:p>
    <w:p w14:paraId="4AC895AE" w14:textId="77777777" w:rsidR="00B44E08" w:rsidRPr="00A26394" w:rsidRDefault="00B44E08" w:rsidP="0019757C">
      <w:pPr>
        <w:pStyle w:val="5SDVGrundtext"/>
      </w:pPr>
    </w:p>
    <w:p w14:paraId="0C231745" w14:textId="77777777" w:rsidR="00A26394" w:rsidRDefault="00B44E08" w:rsidP="0019757C">
      <w:pPr>
        <w:pStyle w:val="5SDVGrundtext"/>
      </w:pPr>
      <w:r>
        <w:rPr>
          <w:noProof/>
        </w:rPr>
        <w:drawing>
          <wp:inline distT="0" distB="0" distL="0" distR="0" wp14:anchorId="53017CC6" wp14:editId="7B1C8866">
            <wp:extent cx="3467100" cy="2754009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1-11-10 um 11.23.23.png"/>
                    <pic:cNvPicPr/>
                  </pic:nvPicPr>
                  <pic:blipFill rotWithShape="1">
                    <a:blip r:embed="rId10"/>
                    <a:srcRect b="22042"/>
                    <a:stretch/>
                  </pic:blipFill>
                  <pic:spPr bwMode="auto">
                    <a:xfrm>
                      <a:off x="0" y="0"/>
                      <a:ext cx="3478837" cy="2763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06A7D" w14:textId="77777777" w:rsidR="00A26394" w:rsidRPr="00A26394" w:rsidRDefault="00A26394" w:rsidP="0019757C">
      <w:pPr>
        <w:pStyle w:val="5SDVGrundtext"/>
      </w:pPr>
    </w:p>
    <w:p w14:paraId="77420EA1" w14:textId="5D623E4E" w:rsidR="00A26394" w:rsidRPr="00A26394" w:rsidRDefault="00A26394" w:rsidP="0019757C">
      <w:pPr>
        <w:pStyle w:val="5SDVGrundtext"/>
        <w:rPr>
          <w:b/>
          <w:bCs/>
        </w:rPr>
      </w:pPr>
      <w:r w:rsidRPr="00A26394">
        <w:rPr>
          <w:b/>
          <w:bCs/>
        </w:rPr>
        <w:t>Ab dem 12.</w:t>
      </w:r>
      <w:r w:rsidR="00C80AF3">
        <w:rPr>
          <w:b/>
          <w:bCs/>
        </w:rPr>
        <w:t xml:space="preserve"> November </w:t>
      </w:r>
      <w:r w:rsidRPr="00A26394">
        <w:rPr>
          <w:b/>
          <w:bCs/>
        </w:rPr>
        <w:t>2021 kann der Beitrag auf der Facebook</w:t>
      </w:r>
      <w:r w:rsidR="00D23597">
        <w:rPr>
          <w:b/>
          <w:bCs/>
        </w:rPr>
        <w:t>-S</w:t>
      </w:r>
      <w:r w:rsidRPr="00A26394">
        <w:rPr>
          <w:b/>
          <w:bCs/>
        </w:rPr>
        <w:t>eite von vitagate gefunden und geteilt werden</w:t>
      </w:r>
      <w:r w:rsidR="00B166B0">
        <w:rPr>
          <w:b/>
          <w:bCs/>
        </w:rPr>
        <w:t>.</w:t>
      </w:r>
    </w:p>
    <w:p w14:paraId="3C3832CB" w14:textId="77777777" w:rsidR="00A26394" w:rsidRPr="00A26394" w:rsidRDefault="00A26394" w:rsidP="0019757C">
      <w:pPr>
        <w:pStyle w:val="5SDVGrundtext"/>
      </w:pPr>
    </w:p>
    <w:sectPr w:rsidR="00A26394" w:rsidRPr="00A26394" w:rsidSect="00A64606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2268" w:right="851" w:bottom="1701" w:left="1531" w:header="709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5EFD" w14:textId="77777777" w:rsidR="007126A7" w:rsidRDefault="007126A7" w:rsidP="00092134">
      <w:r>
        <w:separator/>
      </w:r>
    </w:p>
    <w:p w14:paraId="0A60D586" w14:textId="77777777" w:rsidR="007126A7" w:rsidRDefault="007126A7"/>
  </w:endnote>
  <w:endnote w:type="continuationSeparator" w:id="0">
    <w:p w14:paraId="607B2625" w14:textId="77777777" w:rsidR="007126A7" w:rsidRDefault="007126A7" w:rsidP="00092134">
      <w:r>
        <w:continuationSeparator/>
      </w:r>
    </w:p>
    <w:p w14:paraId="6F73359A" w14:textId="77777777" w:rsidR="007126A7" w:rsidRDefault="007126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2949" w14:textId="77777777" w:rsidR="002E7857" w:rsidRDefault="002E7857"/>
  <w:p w14:paraId="77CBC383" w14:textId="77777777" w:rsidR="00545B7E" w:rsidRDefault="00545B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96CC5" w14:textId="77777777" w:rsidR="00985C53" w:rsidRDefault="00985C53" w:rsidP="00A64606">
    <w:pPr>
      <w:pBdr>
        <w:bottom w:val="single" w:sz="4" w:space="1" w:color="BFBFBF" w:themeColor="background1" w:themeShade="BF"/>
      </w:pBdr>
      <w:tabs>
        <w:tab w:val="left" w:pos="1428"/>
      </w:tabs>
      <w:ind w:right="20"/>
      <w:rPr>
        <w:b/>
        <w:color w:val="808080"/>
        <w:sz w:val="16"/>
      </w:rPr>
    </w:pPr>
    <w:r>
      <w:rPr>
        <w:b/>
        <w:color w:val="808080"/>
        <w:sz w:val="16"/>
      </w:rPr>
      <w:tab/>
    </w:r>
  </w:p>
  <w:p w14:paraId="1E2EAED0" w14:textId="77777777" w:rsidR="001E7857" w:rsidRPr="009F151C" w:rsidRDefault="001E7857" w:rsidP="001E7857">
    <w:pPr>
      <w:rPr>
        <w:sz w:val="16"/>
      </w:rPr>
    </w:pPr>
  </w:p>
  <w:p w14:paraId="7FF534F4" w14:textId="192ABC3F" w:rsidR="00E216B8" w:rsidRDefault="002F23A2" w:rsidP="00A64606">
    <w:pPr>
      <w:widowControl w:val="0"/>
      <w:tabs>
        <w:tab w:val="right" w:pos="9498"/>
      </w:tabs>
      <w:autoSpaceDE w:val="0"/>
      <w:autoSpaceDN w:val="0"/>
      <w:adjustRightInd w:val="0"/>
      <w:ind w:right="21"/>
      <w:rPr>
        <w:rFonts w:ascii="Verdana" w:hAnsi="Verdana"/>
        <w:color w:val="808080"/>
        <w:sz w:val="17"/>
        <w:szCs w:val="17"/>
      </w:rPr>
    </w:pPr>
    <w:r w:rsidRPr="00D23597">
      <w:rPr>
        <w:rFonts w:ascii="Verdana" w:hAnsi="Verdana" w:cs="Helvetica"/>
        <w:color w:val="808080"/>
        <w:sz w:val="17"/>
        <w:szCs w:val="17"/>
      </w:rPr>
      <w:drawing>
        <wp:anchor distT="0" distB="0" distL="114300" distR="114300" simplePos="0" relativeHeight="251664384" behindDoc="1" locked="0" layoutInCell="1" allowOverlap="1" wp14:anchorId="083F95D7" wp14:editId="0A641880">
          <wp:simplePos x="0" y="0"/>
          <wp:positionH relativeFrom="column">
            <wp:posOffset>-989965</wp:posOffset>
          </wp:positionH>
          <wp:positionV relativeFrom="paragraph">
            <wp:posOffset>253781</wp:posOffset>
          </wp:positionV>
          <wp:extent cx="7614000" cy="676800"/>
          <wp:effectExtent l="0" t="0" r="6350" b="952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597" w:rsidRPr="00D23597">
      <w:rPr>
        <w:rFonts w:ascii="Verdana" w:hAnsi="Verdana" w:cs="Helvetica"/>
        <w:color w:val="808080"/>
        <w:sz w:val="17"/>
        <w:szCs w:val="17"/>
      </w:rPr>
      <w:t>10.11.21</w:t>
    </w:r>
    <w:r w:rsidR="008C48C1" w:rsidRPr="004F2BE4">
      <w:rPr>
        <w:rFonts w:ascii="Verdana" w:hAnsi="Verdana" w:cs="Helvetica"/>
        <w:color w:val="808080"/>
        <w:sz w:val="17"/>
        <w:szCs w:val="17"/>
      </w:rPr>
      <w:t xml:space="preserve"> –</w:t>
    </w:r>
    <w:r w:rsidR="00BF4C62" w:rsidRPr="004F2BE4">
      <w:rPr>
        <w:rFonts w:ascii="Verdana" w:hAnsi="Verdana" w:cs="Helvetica"/>
        <w:color w:val="808080"/>
        <w:sz w:val="17"/>
        <w:szCs w:val="17"/>
      </w:rPr>
      <w:t xml:space="preserve"> </w:t>
    </w:r>
    <w:r w:rsidR="00D23597">
      <w:rPr>
        <w:rFonts w:ascii="Verdana" w:hAnsi="Verdana" w:cs="Helvetica"/>
        <w:color w:val="808080"/>
        <w:sz w:val="17"/>
        <w:szCs w:val="17"/>
      </w:rPr>
      <w:t>LH</w:t>
    </w:r>
    <w:r w:rsidR="001E7857" w:rsidRPr="004F2BE4">
      <w:rPr>
        <w:rFonts w:ascii="Verdana" w:hAnsi="Verdana" w:cs="Helvetica"/>
        <w:color w:val="808080"/>
        <w:sz w:val="17"/>
        <w:szCs w:val="17"/>
      </w:rPr>
      <w:tab/>
    </w:r>
    <w:r w:rsidR="00BF4C62" w:rsidRPr="004F2BE4">
      <w:rPr>
        <w:rFonts w:ascii="Verdana" w:hAnsi="Verdana"/>
        <w:color w:val="808080"/>
        <w:sz w:val="17"/>
        <w:szCs w:val="17"/>
      </w:rPr>
      <w:fldChar w:fldCharType="begin"/>
    </w:r>
    <w:r w:rsidR="00BF4C62" w:rsidRPr="004F2BE4">
      <w:rPr>
        <w:rFonts w:ascii="Verdana" w:hAnsi="Verdana"/>
        <w:color w:val="808080"/>
        <w:sz w:val="17"/>
        <w:szCs w:val="17"/>
      </w:rPr>
      <w:instrText xml:space="preserve"> PAGE </w:instrText>
    </w:r>
    <w:r w:rsidR="00BF4C62" w:rsidRPr="004F2BE4">
      <w:rPr>
        <w:rFonts w:ascii="Verdana" w:hAnsi="Verdana"/>
        <w:color w:val="808080"/>
        <w:sz w:val="17"/>
        <w:szCs w:val="17"/>
      </w:rPr>
      <w:fldChar w:fldCharType="separate"/>
    </w:r>
    <w:r w:rsidR="00591EA7">
      <w:rPr>
        <w:rFonts w:ascii="Verdana" w:hAnsi="Verdana"/>
        <w:noProof/>
        <w:color w:val="808080"/>
        <w:sz w:val="17"/>
        <w:szCs w:val="17"/>
      </w:rPr>
      <w:t>1</w:t>
    </w:r>
    <w:r w:rsidR="00BF4C62" w:rsidRPr="004F2BE4">
      <w:rPr>
        <w:rFonts w:ascii="Verdana" w:hAnsi="Verdana"/>
        <w:color w:val="808080"/>
        <w:sz w:val="17"/>
        <w:szCs w:val="17"/>
      </w:rPr>
      <w:fldChar w:fldCharType="end"/>
    </w:r>
    <w:r w:rsidR="00FB6F98" w:rsidRPr="004F2BE4">
      <w:rPr>
        <w:rFonts w:ascii="Verdana" w:hAnsi="Verdana"/>
        <w:color w:val="808080"/>
        <w:sz w:val="17"/>
        <w:szCs w:val="17"/>
      </w:rPr>
      <w:t>/</w:t>
    </w:r>
    <w:r w:rsidR="00BF4C62" w:rsidRPr="004F2BE4">
      <w:rPr>
        <w:rFonts w:ascii="Verdana" w:hAnsi="Verdana"/>
        <w:color w:val="808080"/>
        <w:sz w:val="17"/>
        <w:szCs w:val="17"/>
      </w:rPr>
      <w:fldChar w:fldCharType="begin"/>
    </w:r>
    <w:r w:rsidR="00BF4C62" w:rsidRPr="004F2BE4">
      <w:rPr>
        <w:rFonts w:ascii="Verdana" w:hAnsi="Verdana"/>
        <w:color w:val="808080"/>
        <w:sz w:val="17"/>
        <w:szCs w:val="17"/>
      </w:rPr>
      <w:instrText xml:space="preserve"> NUMPAGES </w:instrText>
    </w:r>
    <w:r w:rsidR="00BF4C62" w:rsidRPr="004F2BE4">
      <w:rPr>
        <w:rFonts w:ascii="Verdana" w:hAnsi="Verdana"/>
        <w:color w:val="808080"/>
        <w:sz w:val="17"/>
        <w:szCs w:val="17"/>
      </w:rPr>
      <w:fldChar w:fldCharType="separate"/>
    </w:r>
    <w:r w:rsidR="00591EA7">
      <w:rPr>
        <w:rFonts w:ascii="Verdana" w:hAnsi="Verdana"/>
        <w:noProof/>
        <w:color w:val="808080"/>
        <w:sz w:val="17"/>
        <w:szCs w:val="17"/>
      </w:rPr>
      <w:t>1</w:t>
    </w:r>
    <w:r w:rsidR="00BF4C62" w:rsidRPr="004F2BE4">
      <w:rPr>
        <w:rFonts w:ascii="Verdana" w:hAnsi="Verdana"/>
        <w:color w:val="808080"/>
        <w:sz w:val="17"/>
        <w:szCs w:val="17"/>
      </w:rPr>
      <w:fldChar w:fldCharType="end"/>
    </w:r>
  </w:p>
  <w:p w14:paraId="7CFD7B35" w14:textId="77777777" w:rsidR="002F23A2" w:rsidRPr="004F2BE4" w:rsidRDefault="002F23A2" w:rsidP="00A64606">
    <w:pPr>
      <w:widowControl w:val="0"/>
      <w:tabs>
        <w:tab w:val="right" w:pos="9498"/>
      </w:tabs>
      <w:autoSpaceDE w:val="0"/>
      <w:autoSpaceDN w:val="0"/>
      <w:adjustRightInd w:val="0"/>
      <w:ind w:right="21"/>
      <w:rPr>
        <w:rFonts w:ascii="Verdana" w:hAnsi="Verdana" w:cs="Helvetica"/>
        <w:color w:val="808080"/>
        <w:sz w:val="17"/>
        <w:szCs w:val="17"/>
      </w:rPr>
    </w:pPr>
  </w:p>
  <w:p w14:paraId="236CA926" w14:textId="77777777" w:rsidR="00545B7E" w:rsidRDefault="00545B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F37F4" w14:textId="77777777" w:rsidR="007126A7" w:rsidRDefault="007126A7" w:rsidP="00092134">
      <w:r>
        <w:separator/>
      </w:r>
    </w:p>
    <w:p w14:paraId="26225FC9" w14:textId="77777777" w:rsidR="007126A7" w:rsidRDefault="007126A7"/>
  </w:footnote>
  <w:footnote w:type="continuationSeparator" w:id="0">
    <w:p w14:paraId="0C9F99C3" w14:textId="77777777" w:rsidR="007126A7" w:rsidRDefault="007126A7" w:rsidP="00092134">
      <w:r>
        <w:continuationSeparator/>
      </w:r>
    </w:p>
    <w:p w14:paraId="61DA7F97" w14:textId="77777777" w:rsidR="007126A7" w:rsidRDefault="007126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87AD" w14:textId="77777777" w:rsidR="002E7857" w:rsidRDefault="002E7857"/>
  <w:p w14:paraId="5024D236" w14:textId="77777777" w:rsidR="00545B7E" w:rsidRDefault="00545B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054B" w14:textId="77777777" w:rsidR="00092134" w:rsidRDefault="002F70F3"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0DF1874D" wp14:editId="05E0483A">
          <wp:simplePos x="0" y="0"/>
          <wp:positionH relativeFrom="column">
            <wp:posOffset>-958600</wp:posOffset>
          </wp:positionH>
          <wp:positionV relativeFrom="paragraph">
            <wp:posOffset>-447675</wp:posOffset>
          </wp:positionV>
          <wp:extent cx="7542145" cy="1001427"/>
          <wp:effectExtent l="0" t="0" r="1905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145" cy="1001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DD0575" w14:textId="77777777" w:rsidR="00545B7E" w:rsidRDefault="00545B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F243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E34F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B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48E18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E363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E4D2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29C8D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DC019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96D1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AA4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0FE5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461357"/>
    <w:multiLevelType w:val="hybridMultilevel"/>
    <w:tmpl w:val="F8BA7A9E"/>
    <w:lvl w:ilvl="0" w:tplc="9C1EABEE">
      <w:start w:val="1"/>
      <w:numFmt w:val="bullet"/>
      <w:pStyle w:val="5SDVGrundtextAufzhlung"/>
      <w:lvlText w:val="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80161"/>
    <w:multiLevelType w:val="hybridMultilevel"/>
    <w:tmpl w:val="135E5400"/>
    <w:lvl w:ilvl="0" w:tplc="E326BB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B0"/>
    <w:rsid w:val="00092134"/>
    <w:rsid w:val="000B1AA8"/>
    <w:rsid w:val="001018CB"/>
    <w:rsid w:val="001213A2"/>
    <w:rsid w:val="001216CE"/>
    <w:rsid w:val="001843AF"/>
    <w:rsid w:val="001934A4"/>
    <w:rsid w:val="0019757C"/>
    <w:rsid w:val="001E1206"/>
    <w:rsid w:val="001E7857"/>
    <w:rsid w:val="00245D3E"/>
    <w:rsid w:val="002A2B19"/>
    <w:rsid w:val="002A5446"/>
    <w:rsid w:val="002D6A3D"/>
    <w:rsid w:val="002E7857"/>
    <w:rsid w:val="002F23A2"/>
    <w:rsid w:val="002F70F3"/>
    <w:rsid w:val="00314BD9"/>
    <w:rsid w:val="00333188"/>
    <w:rsid w:val="00373E37"/>
    <w:rsid w:val="0038764A"/>
    <w:rsid w:val="003A6106"/>
    <w:rsid w:val="003B5CF4"/>
    <w:rsid w:val="003D4E39"/>
    <w:rsid w:val="003E3B25"/>
    <w:rsid w:val="00464010"/>
    <w:rsid w:val="004F28E8"/>
    <w:rsid w:val="004F2BE4"/>
    <w:rsid w:val="005201A5"/>
    <w:rsid w:val="00545B7E"/>
    <w:rsid w:val="00561B07"/>
    <w:rsid w:val="00591EA7"/>
    <w:rsid w:val="005A3288"/>
    <w:rsid w:val="005B7AC5"/>
    <w:rsid w:val="005E7751"/>
    <w:rsid w:val="00605ECE"/>
    <w:rsid w:val="00644782"/>
    <w:rsid w:val="006847AA"/>
    <w:rsid w:val="006F5E1E"/>
    <w:rsid w:val="007126A7"/>
    <w:rsid w:val="007211B0"/>
    <w:rsid w:val="007312EB"/>
    <w:rsid w:val="00735722"/>
    <w:rsid w:val="007B5287"/>
    <w:rsid w:val="008917DD"/>
    <w:rsid w:val="008A36C3"/>
    <w:rsid w:val="008A49E3"/>
    <w:rsid w:val="008C48C1"/>
    <w:rsid w:val="00912265"/>
    <w:rsid w:val="009404EE"/>
    <w:rsid w:val="00952CD6"/>
    <w:rsid w:val="00985C53"/>
    <w:rsid w:val="0098654E"/>
    <w:rsid w:val="00996EE2"/>
    <w:rsid w:val="009A39E3"/>
    <w:rsid w:val="009C6029"/>
    <w:rsid w:val="009D2769"/>
    <w:rsid w:val="009F151C"/>
    <w:rsid w:val="00A111B6"/>
    <w:rsid w:val="00A26394"/>
    <w:rsid w:val="00A43A4F"/>
    <w:rsid w:val="00A64606"/>
    <w:rsid w:val="00A8574E"/>
    <w:rsid w:val="00A934B7"/>
    <w:rsid w:val="00AB477B"/>
    <w:rsid w:val="00AE2BEA"/>
    <w:rsid w:val="00B166B0"/>
    <w:rsid w:val="00B44E08"/>
    <w:rsid w:val="00B83396"/>
    <w:rsid w:val="00BA4228"/>
    <w:rsid w:val="00BC57E6"/>
    <w:rsid w:val="00BC5D5E"/>
    <w:rsid w:val="00BF4C62"/>
    <w:rsid w:val="00C109D8"/>
    <w:rsid w:val="00C11A80"/>
    <w:rsid w:val="00C7471B"/>
    <w:rsid w:val="00C80AF3"/>
    <w:rsid w:val="00CE60B2"/>
    <w:rsid w:val="00D23597"/>
    <w:rsid w:val="00D42677"/>
    <w:rsid w:val="00D51A2A"/>
    <w:rsid w:val="00D95D21"/>
    <w:rsid w:val="00E13B0C"/>
    <w:rsid w:val="00E216B8"/>
    <w:rsid w:val="00E2503E"/>
    <w:rsid w:val="00E4630D"/>
    <w:rsid w:val="00ED1C25"/>
    <w:rsid w:val="00F61503"/>
    <w:rsid w:val="00F76195"/>
    <w:rsid w:val="00FB6F98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93337B"/>
  <w14:defaultImageDpi w14:val="300"/>
  <w15:chartTrackingRefBased/>
  <w15:docId w15:val="{85044AF4-C3E7-D94C-B911-300DD503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rsid w:val="0019757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SDVGrundtextTabelle">
    <w:name w:val="7 SDV Grundtext Tabelle"/>
    <w:basedOn w:val="5SDVGrundtext"/>
    <w:rsid w:val="001018CB"/>
    <w:pPr>
      <w:spacing w:before="80"/>
    </w:pPr>
  </w:style>
  <w:style w:type="table" w:customStyle="1" w:styleId="1SDVTabelle">
    <w:name w:val="1 SDV Tabelle"/>
    <w:basedOn w:val="NormaleTabelle"/>
    <w:uiPriority w:val="99"/>
    <w:rsid w:val="004F28E8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</w:style>
  <w:style w:type="paragraph" w:customStyle="1" w:styleId="7SDVTitelTabelle">
    <w:name w:val="7 SDV Titel Tabelle"/>
    <w:basedOn w:val="7SDVGrundtextTabelle"/>
    <w:rsid w:val="001018CB"/>
    <w:rPr>
      <w:b/>
    </w:rPr>
  </w:style>
  <w:style w:type="table" w:styleId="Tabellenraster">
    <w:name w:val="Table Grid"/>
    <w:basedOn w:val="NormaleTabelle"/>
    <w:uiPriority w:val="59"/>
    <w:rsid w:val="00101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SDVGrundtext">
    <w:name w:val="5 SDV Grundtext"/>
    <w:qFormat/>
    <w:rsid w:val="00373E37"/>
    <w:pPr>
      <w:spacing w:line="360" w:lineRule="auto"/>
    </w:pPr>
    <w:rPr>
      <w:rFonts w:ascii="Verdana" w:hAnsi="Verdana"/>
      <w:sz w:val="17"/>
      <w:szCs w:val="17"/>
    </w:rPr>
  </w:style>
  <w:style w:type="paragraph" w:customStyle="1" w:styleId="5SDVGrundtextAufzhlung">
    <w:name w:val="5 SDV Grundtext Aufzählung"/>
    <w:basedOn w:val="5SDVGrundtext"/>
    <w:qFormat/>
    <w:rsid w:val="003D4E39"/>
    <w:pPr>
      <w:numPr>
        <w:numId w:val="13"/>
      </w:numPr>
    </w:pPr>
  </w:style>
  <w:style w:type="paragraph" w:customStyle="1" w:styleId="2SDVTitelBeschrieb">
    <w:name w:val="2 SDV Titel (Beschrieb)"/>
    <w:basedOn w:val="Standard"/>
    <w:qFormat/>
    <w:rsid w:val="001018CB"/>
    <w:pPr>
      <w:tabs>
        <w:tab w:val="center" w:pos="4536"/>
        <w:tab w:val="right" w:pos="9072"/>
      </w:tabs>
      <w:spacing w:line="276" w:lineRule="auto"/>
    </w:pPr>
    <w:rPr>
      <w:rFonts w:ascii="Verdana" w:hAnsi="Verdana"/>
      <w:b/>
      <w:noProof/>
      <w:sz w:val="20"/>
      <w:szCs w:val="20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12E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2E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2E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2E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2E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2E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2EB"/>
    <w:rPr>
      <w:rFonts w:ascii="Times New Roman" w:hAnsi="Times New Roman" w:cs="Times New Roman"/>
      <w:sz w:val="18"/>
      <w:szCs w:val="18"/>
    </w:rPr>
  </w:style>
  <w:style w:type="paragraph" w:customStyle="1" w:styleId="6SDVZwischentitel">
    <w:name w:val="6 SDV Zwischentitel"/>
    <w:basedOn w:val="5SDVGrundtext"/>
    <w:next w:val="5SDVGrundtext"/>
    <w:qFormat/>
    <w:rsid w:val="002A5446"/>
    <w:rPr>
      <w:b/>
    </w:rPr>
  </w:style>
  <w:style w:type="paragraph" w:customStyle="1" w:styleId="1SDVOberzeileGeschftsbereich">
    <w:name w:val="1 SDV Oberzeile (Geschäftsbereich)"/>
    <w:next w:val="2SDVTitelBeschrieb"/>
    <w:qFormat/>
    <w:rsid w:val="00CE60B2"/>
    <w:pPr>
      <w:spacing w:line="276" w:lineRule="auto"/>
    </w:pPr>
    <w:rPr>
      <w:rFonts w:ascii="Verdana" w:hAnsi="Verdana"/>
      <w:b/>
      <w:noProof/>
      <w:color w:val="A6A6A6" w:themeColor="background1" w:themeShade="A6"/>
      <w:sz w:val="20"/>
      <w:szCs w:val="16"/>
      <w:lang w:val="de-CH"/>
    </w:rPr>
  </w:style>
  <w:style w:type="paragraph" w:customStyle="1" w:styleId="3SDVBetreffgrosserZwischentitel">
    <w:name w:val="3 SDV Betreff / grosser Zwischentitel"/>
    <w:next w:val="Standard"/>
    <w:qFormat/>
    <w:rsid w:val="005A3288"/>
    <w:pPr>
      <w:spacing w:before="800" w:line="276" w:lineRule="auto"/>
    </w:pPr>
    <w:rPr>
      <w:rFonts w:ascii="Verdana" w:hAnsi="Verdana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A2639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A2639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235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3597"/>
  </w:style>
  <w:style w:type="paragraph" w:styleId="Fuzeile">
    <w:name w:val="footer"/>
    <w:basedOn w:val="Standard"/>
    <w:link w:val="FuzeileZchn"/>
    <w:uiPriority w:val="99"/>
    <w:unhideWhenUsed/>
    <w:rsid w:val="00D235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3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1vgb2vl4uvhi1vs/Spot_Erk%C3%A4ltung_DE.mp4?dl=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rogerie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sakiraheyl/Library/Group%20Containers/UBF8T346G9.Office/User%20Content.localized/Templates.localized/SDV/210401_Arbeitspap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8A9061-C3F5-8C44-8FF8-7A128209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210401_Arbeitspapier.dotx</Template>
  <TotalTime>0</TotalTime>
  <Pages>1</Pages>
  <Words>95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Heinrich Gasser, SDV</cp:lastModifiedBy>
  <cp:revision>3</cp:revision>
  <cp:lastPrinted>2018-10-04T08:37:00Z</cp:lastPrinted>
  <dcterms:created xsi:type="dcterms:W3CDTF">2021-11-10T11:33:00Z</dcterms:created>
  <dcterms:modified xsi:type="dcterms:W3CDTF">2021-11-10T15:52:00Z</dcterms:modified>
</cp:coreProperties>
</file>